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F4E7A" w14:textId="77777777" w:rsidR="00D567A6" w:rsidRPr="00D567A6" w:rsidRDefault="00D567A6" w:rsidP="00D567A6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bookmarkStart w:id="0" w:name="_GoBack"/>
      <w:bookmarkEnd w:id="0"/>
    </w:p>
    <w:p w14:paraId="47428A38" w14:textId="77777777" w:rsidR="00224052" w:rsidRPr="00D567A6" w:rsidRDefault="005F3F8F" w:rsidP="00CC7824">
      <w:pPr>
        <w:rPr>
          <w:rFonts w:ascii="Helvetica Neue" w:hAnsi="Helvetica Neue" w:cs="Helvetica"/>
          <w:sz w:val="24"/>
        </w:rPr>
      </w:pPr>
      <w:r>
        <w:rPr>
          <w:rFonts w:ascii="Helvetica Neue" w:hAnsi="Helvetica Neue"/>
          <w:sz w:val="24"/>
        </w:rPr>
        <w:t xml:space="preserve">             </w:t>
      </w:r>
    </w:p>
    <w:p w14:paraId="5EBD4F66" w14:textId="77777777" w:rsidR="00576D89" w:rsidRPr="00D567A6" w:rsidRDefault="00D567A6" w:rsidP="004D41F5">
      <w:pPr>
        <w:ind w:left="964"/>
        <w:rPr>
          <w:rFonts w:ascii="Helvetica Neue" w:hAnsi="Helvetica Neue" w:cs="Helvetica"/>
          <w:b/>
          <w:sz w:val="24"/>
        </w:rPr>
      </w:pPr>
      <w:r>
        <w:rPr>
          <w:rFonts w:ascii="Helvetica Neue" w:hAnsi="Helvetica Neue" w:cs="Helvetica"/>
          <w:b/>
          <w:noProof/>
          <w:sz w:val="24"/>
          <w:lang w:eastAsia="de-DE"/>
        </w:rPr>
        <w:drawing>
          <wp:inline distT="0" distB="0" distL="0" distR="0" wp14:anchorId="1F9BD9B8" wp14:editId="38FC1D45">
            <wp:extent cx="4928235" cy="7344506"/>
            <wp:effectExtent l="0" t="0" r="0" b="0"/>
            <wp:docPr id="1" name="Bild 1" descr="../../../../../../../Desktop/Köku%2031.07.2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Köku%2031.07.21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50" cy="734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D89" w:rsidRPr="00D567A6" w:rsidSect="001B082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552" w:right="1361" w:bottom="1985" w:left="1247" w:header="1474" w:footer="1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8D262" w14:textId="77777777" w:rsidR="00C16864" w:rsidRDefault="00C16864">
      <w:r>
        <w:separator/>
      </w:r>
    </w:p>
  </w:endnote>
  <w:endnote w:type="continuationSeparator" w:id="0">
    <w:p w14:paraId="7CFDB668" w14:textId="77777777" w:rsidR="00C16864" w:rsidRDefault="00C16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57Cn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tima LT Std">
    <w:altName w:val="Optima"/>
    <w:charset w:val="00"/>
    <w:family w:val="swiss"/>
    <w:pitch w:val="variable"/>
    <w:sig w:usb0="80000067" w:usb1="00000000" w:usb2="00000000" w:usb3="00000000" w:csb0="00000001" w:csb1="00000000"/>
  </w:font>
  <w:font w:name="Optima Bold">
    <w:charset w:val="00"/>
    <w:family w:val="swiss"/>
    <w:pitch w:val="variable"/>
    <w:sig w:usb0="80000067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tima Italic">
    <w:charset w:val="00"/>
    <w:family w:val="swiss"/>
    <w:pitch w:val="variable"/>
    <w:sig w:usb0="80000067" w:usb1="00000000" w:usb2="00000000" w:usb3="00000000" w:csb0="00000001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35B3B69" w14:textId="77777777" w:rsidR="005F3F8F" w:rsidRDefault="005F3F8F">
    <w:pPr>
      <w:pStyle w:val="Fuzeil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9C79B5" wp14:editId="54F60525">
          <wp:simplePos x="0" y="0"/>
          <wp:positionH relativeFrom="column">
            <wp:align>center</wp:align>
          </wp:positionH>
          <wp:positionV relativeFrom="page">
            <wp:posOffset>9649460</wp:posOffset>
          </wp:positionV>
          <wp:extent cx="3924300" cy="219075"/>
          <wp:effectExtent l="2540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8EC304E" w14:textId="77777777" w:rsidR="005F3F8F" w:rsidRDefault="005F3F8F">
    <w:pPr>
      <w:pStyle w:val="Fuzeile"/>
      <w:spacing w:line="240" w:lineRule="auto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963F1C0" wp14:editId="1A3E3A9A">
          <wp:simplePos x="0" y="0"/>
          <wp:positionH relativeFrom="column">
            <wp:align>center</wp:align>
          </wp:positionH>
          <wp:positionV relativeFrom="page">
            <wp:posOffset>9649460</wp:posOffset>
          </wp:positionV>
          <wp:extent cx="3924300" cy="219075"/>
          <wp:effectExtent l="2540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B6F97" w14:textId="77777777" w:rsidR="00C16864" w:rsidRDefault="00C16864">
      <w:r>
        <w:separator/>
      </w:r>
    </w:p>
  </w:footnote>
  <w:footnote w:type="continuationSeparator" w:id="0">
    <w:p w14:paraId="3C80DD4D" w14:textId="77777777" w:rsidR="00C16864" w:rsidRDefault="00C168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7A80BA" w14:textId="77777777" w:rsidR="005F3F8F" w:rsidRDefault="00C16864">
    <w:pPr>
      <w:pStyle w:val="Kopfzeile"/>
      <w:spacing w:line="240" w:lineRule="auto"/>
    </w:pPr>
    <w:r>
      <w:rPr>
        <w:noProof/>
      </w:rPr>
      <w:pict w14:anchorId="40D693F2">
        <v:line id="_x0000_s2055" style="position:absolute;flip:x;z-index:251660288;mso-wrap-distance-left:0;mso-wrap-distance-right:0;mso-position-horizontal-relative:page;mso-position-vertical-relative:page" from="566.7pt,280.65pt" to="578.9pt,280.65pt" strokeweight=".25pt">
          <w10:wrap anchorx="page" anchory="page"/>
        </v:line>
      </w:pict>
    </w:r>
    <w:r>
      <w:rPr>
        <w:noProof/>
      </w:rPr>
      <w:pict w14:anchorId="02F6934B">
        <v:line id="_x0000_s2054" style="position:absolute;flip:x;z-index:251659264;mso-wrap-distance-left:0;mso-wrap-distance-right:0;mso-position-horizontal-relative:page;mso-position-vertical-relative:page" from="16.4pt,280.65pt" to="28.5pt,280.65pt" strokeweight=".25pt">
          <w10:wrap anchorx="page" anchory="page"/>
        </v:line>
      </w:pict>
    </w:r>
    <w:r w:rsidR="005F3F8F">
      <w:rPr>
        <w:noProof/>
      </w:rPr>
      <w:drawing>
        <wp:anchor distT="0" distB="0" distL="114300" distR="114300" simplePos="0" relativeHeight="251657216" behindDoc="0" locked="0" layoutInCell="1" allowOverlap="1" wp14:anchorId="487D58B2" wp14:editId="0BC08434">
          <wp:simplePos x="0" y="0"/>
          <wp:positionH relativeFrom="column">
            <wp:align>center</wp:align>
          </wp:positionH>
          <wp:positionV relativeFrom="page">
            <wp:posOffset>935990</wp:posOffset>
          </wp:positionV>
          <wp:extent cx="1819275" cy="104775"/>
          <wp:effectExtent l="25400" t="0" r="952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ADC7C2" w14:textId="77777777" w:rsidR="005F3F8F" w:rsidRDefault="005F3F8F">
    <w:pPr>
      <w:pStyle w:val="Kopfzeile"/>
      <w:jc w:val="center"/>
    </w:pPr>
    <w:r>
      <w:rPr>
        <w:noProof/>
      </w:rPr>
      <w:drawing>
        <wp:anchor distT="0" distB="0" distL="114300" distR="114300" simplePos="0" relativeHeight="251655168" behindDoc="0" locked="0" layoutInCell="1" allowOverlap="1" wp14:anchorId="7D3047F6" wp14:editId="40459B4F">
          <wp:simplePos x="0" y="0"/>
          <wp:positionH relativeFrom="page">
            <wp:align>center</wp:align>
          </wp:positionH>
          <wp:positionV relativeFrom="page">
            <wp:posOffset>935990</wp:posOffset>
          </wp:positionV>
          <wp:extent cx="1819275" cy="104775"/>
          <wp:effectExtent l="25400" t="0" r="952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23283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0406D4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93B6AA9"/>
    <w:multiLevelType w:val="hybridMultilevel"/>
    <w:tmpl w:val="3F5290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821F14"/>
    <w:multiLevelType w:val="hybridMultilevel"/>
    <w:tmpl w:val="A94086B2"/>
    <w:lvl w:ilvl="0" w:tplc="157C7862">
      <w:start w:val="29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oNotTrackMoves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0461"/>
    <w:rsid w:val="00010D2C"/>
    <w:rsid w:val="00067588"/>
    <w:rsid w:val="00080183"/>
    <w:rsid w:val="000A33BA"/>
    <w:rsid w:val="000C7185"/>
    <w:rsid w:val="000F5495"/>
    <w:rsid w:val="000F75A4"/>
    <w:rsid w:val="001B0826"/>
    <w:rsid w:val="001C5B11"/>
    <w:rsid w:val="001F49EE"/>
    <w:rsid w:val="002023B4"/>
    <w:rsid w:val="0021440C"/>
    <w:rsid w:val="00224052"/>
    <w:rsid w:val="00225615"/>
    <w:rsid w:val="0024538A"/>
    <w:rsid w:val="0029049C"/>
    <w:rsid w:val="00295AE3"/>
    <w:rsid w:val="00296C96"/>
    <w:rsid w:val="002A5027"/>
    <w:rsid w:val="002A6AAF"/>
    <w:rsid w:val="002B0461"/>
    <w:rsid w:val="00300141"/>
    <w:rsid w:val="00307A57"/>
    <w:rsid w:val="0036278C"/>
    <w:rsid w:val="00394534"/>
    <w:rsid w:val="003A12CE"/>
    <w:rsid w:val="003A13BB"/>
    <w:rsid w:val="003C04C7"/>
    <w:rsid w:val="003D53E1"/>
    <w:rsid w:val="003E4FA7"/>
    <w:rsid w:val="0048281B"/>
    <w:rsid w:val="004C01F6"/>
    <w:rsid w:val="004C2681"/>
    <w:rsid w:val="004D41F5"/>
    <w:rsid w:val="004F7570"/>
    <w:rsid w:val="00505AD6"/>
    <w:rsid w:val="00556554"/>
    <w:rsid w:val="00563FB9"/>
    <w:rsid w:val="00576D89"/>
    <w:rsid w:val="005959BD"/>
    <w:rsid w:val="005E2C24"/>
    <w:rsid w:val="005E706B"/>
    <w:rsid w:val="005F3F8F"/>
    <w:rsid w:val="006049D3"/>
    <w:rsid w:val="00610291"/>
    <w:rsid w:val="006407EA"/>
    <w:rsid w:val="00650981"/>
    <w:rsid w:val="00665085"/>
    <w:rsid w:val="00690032"/>
    <w:rsid w:val="006A5E9C"/>
    <w:rsid w:val="0070468E"/>
    <w:rsid w:val="00721EA8"/>
    <w:rsid w:val="00744D6E"/>
    <w:rsid w:val="0075096B"/>
    <w:rsid w:val="00760CC8"/>
    <w:rsid w:val="00777B64"/>
    <w:rsid w:val="007B096C"/>
    <w:rsid w:val="0080050B"/>
    <w:rsid w:val="008065D3"/>
    <w:rsid w:val="008310A1"/>
    <w:rsid w:val="00840B5E"/>
    <w:rsid w:val="00843C1E"/>
    <w:rsid w:val="00852DBD"/>
    <w:rsid w:val="008824AE"/>
    <w:rsid w:val="008B73D4"/>
    <w:rsid w:val="008C4F7C"/>
    <w:rsid w:val="008D6D3F"/>
    <w:rsid w:val="0090419A"/>
    <w:rsid w:val="0090468A"/>
    <w:rsid w:val="00937EE4"/>
    <w:rsid w:val="0095001F"/>
    <w:rsid w:val="00961EE9"/>
    <w:rsid w:val="00987DE7"/>
    <w:rsid w:val="009F6F60"/>
    <w:rsid w:val="00A40D7F"/>
    <w:rsid w:val="00A511FD"/>
    <w:rsid w:val="00A90E14"/>
    <w:rsid w:val="00A91278"/>
    <w:rsid w:val="00AA6D1C"/>
    <w:rsid w:val="00B05F2F"/>
    <w:rsid w:val="00B957C5"/>
    <w:rsid w:val="00BA75DA"/>
    <w:rsid w:val="00BC2E38"/>
    <w:rsid w:val="00BC36F8"/>
    <w:rsid w:val="00BC5668"/>
    <w:rsid w:val="00BE31EA"/>
    <w:rsid w:val="00BE6898"/>
    <w:rsid w:val="00C16864"/>
    <w:rsid w:val="00C262DE"/>
    <w:rsid w:val="00C34FFB"/>
    <w:rsid w:val="00CA396F"/>
    <w:rsid w:val="00CB4D51"/>
    <w:rsid w:val="00CC7824"/>
    <w:rsid w:val="00CE43F1"/>
    <w:rsid w:val="00D1077B"/>
    <w:rsid w:val="00D20478"/>
    <w:rsid w:val="00D353B1"/>
    <w:rsid w:val="00D567A6"/>
    <w:rsid w:val="00D83BA6"/>
    <w:rsid w:val="00DC3209"/>
    <w:rsid w:val="00DC393F"/>
    <w:rsid w:val="00E217D2"/>
    <w:rsid w:val="00E45FAE"/>
    <w:rsid w:val="00E72FBF"/>
    <w:rsid w:val="00EB0BD7"/>
    <w:rsid w:val="00EF6811"/>
    <w:rsid w:val="00F038A9"/>
    <w:rsid w:val="00F759E4"/>
    <w:rsid w:val="00FA07BC"/>
    <w:rsid w:val="00FA10E6"/>
    <w:rsid w:val="00FA44EB"/>
    <w:rsid w:val="00FB107B"/>
    <w:rsid w:val="00FD18C6"/>
    <w:rsid w:val="00FD35CD"/>
    <w:rsid w:val="00FD5E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oNotEmbedSmartTags/>
  <w:decimalSymbol w:val=","/>
  <w:listSeparator w:val=";"/>
  <w14:docId w14:val="1CA963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aliases w:val="/GALERIE/"/>
    <w:qFormat/>
    <w:rsid w:val="00744D6E"/>
    <w:rPr>
      <w:rFonts w:ascii="Frutiger 57Cn" w:eastAsiaTheme="minorHAnsi" w:hAnsi="Frutiger 57Cn" w:cstheme="minorBid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225615"/>
  </w:style>
  <w:style w:type="paragraph" w:styleId="Kopfzeile">
    <w:name w:val="header"/>
    <w:basedOn w:val="Standard"/>
    <w:rsid w:val="00225615"/>
    <w:pPr>
      <w:tabs>
        <w:tab w:val="center" w:pos="4536"/>
        <w:tab w:val="right" w:pos="9072"/>
      </w:tabs>
      <w:spacing w:line="280" w:lineRule="exact"/>
    </w:pPr>
    <w:rPr>
      <w:rFonts w:ascii="Optima LT Std" w:eastAsia="Times New Roman" w:hAnsi="Optima LT Std" w:cs="Times New Roman"/>
      <w:spacing w:val="4"/>
      <w:szCs w:val="24"/>
      <w:lang w:eastAsia="de-DE"/>
    </w:rPr>
  </w:style>
  <w:style w:type="paragraph" w:styleId="Fuzeile">
    <w:name w:val="footer"/>
    <w:basedOn w:val="Standard"/>
    <w:rsid w:val="00225615"/>
    <w:pPr>
      <w:tabs>
        <w:tab w:val="center" w:pos="4536"/>
        <w:tab w:val="right" w:pos="9072"/>
      </w:tabs>
      <w:spacing w:line="280" w:lineRule="exact"/>
    </w:pPr>
    <w:rPr>
      <w:rFonts w:ascii="Optima LT Std" w:eastAsia="Times New Roman" w:hAnsi="Optima LT Std" w:cs="Times New Roman"/>
      <w:spacing w:val="4"/>
      <w:szCs w:val="24"/>
      <w:lang w:eastAsia="de-DE"/>
    </w:rPr>
  </w:style>
  <w:style w:type="paragraph" w:customStyle="1" w:styleId="BetreffGALERIE">
    <w:name w:val="Betreff/GALERIE/"/>
    <w:basedOn w:val="NurText"/>
    <w:next w:val="Standard"/>
    <w:rsid w:val="00225615"/>
    <w:rPr>
      <w:rFonts w:ascii="Optima Bold" w:hAnsi="Optima Bold"/>
      <w:b/>
      <w:bCs/>
      <w:lang w:eastAsia="en-US"/>
    </w:rPr>
  </w:style>
  <w:style w:type="paragraph" w:styleId="NurText">
    <w:name w:val="Plain Text"/>
    <w:basedOn w:val="Standard"/>
    <w:rsid w:val="00225615"/>
    <w:pPr>
      <w:spacing w:line="280" w:lineRule="exact"/>
    </w:pPr>
    <w:rPr>
      <w:rFonts w:ascii="Courier New" w:eastAsia="Times New Roman" w:hAnsi="Courier New" w:cs="Courier New"/>
      <w:spacing w:val="4"/>
      <w:lang w:eastAsia="de-DE"/>
    </w:rPr>
  </w:style>
  <w:style w:type="paragraph" w:styleId="Dokumentstruktur">
    <w:name w:val="Document Map"/>
    <w:basedOn w:val="Standard"/>
    <w:semiHidden/>
    <w:rsid w:val="009E3B92"/>
    <w:pPr>
      <w:shd w:val="clear" w:color="auto" w:fill="C6D5EC"/>
    </w:pPr>
    <w:rPr>
      <w:rFonts w:ascii="Lucida Grande" w:hAnsi="Lucida Grande"/>
      <w:sz w:val="24"/>
    </w:rPr>
  </w:style>
  <w:style w:type="paragraph" w:customStyle="1" w:styleId="BoldGALERIE">
    <w:name w:val="Bold/GALERIE/"/>
    <w:basedOn w:val="Standard"/>
    <w:next w:val="Standard"/>
    <w:rsid w:val="00225615"/>
    <w:pPr>
      <w:spacing w:line="280" w:lineRule="exact"/>
    </w:pPr>
    <w:rPr>
      <w:rFonts w:ascii="Optima Bold" w:eastAsia="Times New Roman" w:hAnsi="Optima Bold" w:cs="Courier New"/>
      <w:b/>
      <w:bCs/>
      <w:spacing w:val="4"/>
      <w:szCs w:val="24"/>
    </w:rPr>
  </w:style>
  <w:style w:type="paragraph" w:customStyle="1" w:styleId="ItalicGALERIE">
    <w:name w:val="Italic/GALERIE/"/>
    <w:basedOn w:val="Standard"/>
    <w:next w:val="Standard"/>
    <w:rsid w:val="00225615"/>
    <w:pPr>
      <w:spacing w:line="280" w:lineRule="exact"/>
    </w:pPr>
    <w:rPr>
      <w:rFonts w:ascii="Optima Italic" w:eastAsia="Times New Roman" w:hAnsi="Optima Italic" w:cs="Courier New"/>
      <w:bCs/>
      <w:spacing w:val="4"/>
      <w:szCs w:val="24"/>
    </w:rPr>
  </w:style>
  <w:style w:type="paragraph" w:styleId="Listenabsatz">
    <w:name w:val="List Paragraph"/>
    <w:basedOn w:val="Standard"/>
    <w:uiPriority w:val="34"/>
    <w:qFormat/>
    <w:rsid w:val="00CB4D51"/>
    <w:pPr>
      <w:spacing w:line="280" w:lineRule="exact"/>
      <w:ind w:left="720"/>
      <w:contextualSpacing/>
    </w:pPr>
    <w:rPr>
      <w:rFonts w:ascii="Optima LT Std" w:eastAsia="Times New Roman" w:hAnsi="Optima LT Std" w:cs="Times New Roman"/>
      <w:spacing w:val="4"/>
      <w:szCs w:val="24"/>
      <w:lang w:eastAsia="de-DE"/>
    </w:rPr>
  </w:style>
  <w:style w:type="paragraph" w:customStyle="1" w:styleId="HTMLVorformatiert1">
    <w:name w:val="HTML Vorformatiert1"/>
    <w:basedOn w:val="Standard"/>
    <w:rsid w:val="002023B4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" w:eastAsia="Times New Roman" w:hAnsi="Courier" w:cs="Courier"/>
      <w:kern w:val="1"/>
      <w:szCs w:val="24"/>
      <w:lang w:val="en-GB"/>
    </w:rPr>
  </w:style>
  <w:style w:type="character" w:styleId="Fett">
    <w:name w:val="Strong"/>
    <w:basedOn w:val="Absatz-Standardschriftart"/>
    <w:uiPriority w:val="22"/>
    <w:qFormat/>
    <w:rsid w:val="00D567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0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81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RelyOnCSS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brigitte%201:Documents:Dokumentemac:Vorlagen:VorlageGALERIE%20BRIGITTE%20SCHENK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HD:Users:brigitte 1:Documents:Dokumentemac:Vorlagen:VorlageGALERIE BRIGITTE SCHENK.dot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>Galerie Brigitte Schenk</Company>
  <LinksUpToDate>false</LinksUpToDate>
  <CharactersWithSpaces>16</CharactersWithSpaces>
  <SharedDoc>false</SharedDoc>
  <HLinks>
    <vt:vector size="6" baseType="variant">
      <vt:variant>
        <vt:i4>2621551</vt:i4>
      </vt:variant>
      <vt:variant>
        <vt:i4>1778</vt:i4>
      </vt:variant>
      <vt:variant>
        <vt:i4>1027</vt:i4>
      </vt:variant>
      <vt:variant>
        <vt:i4>1</vt:i4>
      </vt:variant>
      <vt:variant>
        <vt:lpwstr>unterschrift_bs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Schenk</dc:creator>
  <cp:keywords/>
  <dc:description/>
  <cp:lastModifiedBy>Joana Weitdzörfer</cp:lastModifiedBy>
  <cp:revision>2</cp:revision>
  <cp:lastPrinted>2017-09-25T12:42:00Z</cp:lastPrinted>
  <dcterms:created xsi:type="dcterms:W3CDTF">2021-08-04T10:09:00Z</dcterms:created>
  <dcterms:modified xsi:type="dcterms:W3CDTF">2021-08-04T10:09:00Z</dcterms:modified>
</cp:coreProperties>
</file>